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等线" w:hAnsi="等线"/>
          <w:b/>
          <w:bCs/>
          <w:sz w:val="30"/>
          <w:szCs w:val="30"/>
        </w:rPr>
      </w:pPr>
      <w:r>
        <w:rPr>
          <w:rFonts w:hint="eastAsia" w:ascii="等线" w:hAnsi="等线"/>
          <w:b/>
          <w:bCs/>
          <w:sz w:val="30"/>
          <w:szCs w:val="30"/>
        </w:rPr>
        <w:t>百度</w:t>
      </w:r>
      <w:r>
        <w:rPr>
          <w:rFonts w:ascii="等线" w:hAnsi="等线"/>
          <w:b/>
          <w:bCs/>
          <w:sz w:val="30"/>
          <w:szCs w:val="30"/>
        </w:rPr>
        <w:t>文库</w:t>
      </w:r>
      <w:r>
        <w:rPr>
          <w:rFonts w:hint="eastAsia" w:ascii="等线" w:hAnsi="等线" w:eastAsia="宋体"/>
          <w:b/>
          <w:bCs/>
          <w:sz w:val="30"/>
          <w:szCs w:val="30"/>
        </w:rPr>
        <w:t>试用说明简介</w:t>
      </w:r>
    </w:p>
    <w:p>
      <w:pPr>
        <w:spacing w:line="480" w:lineRule="auto"/>
        <w:rPr>
          <w:rFonts w:ascii="等线" w:hAnsi="等线" w:eastAsia="宋体"/>
          <w:sz w:val="24"/>
          <w:szCs w:val="24"/>
        </w:rPr>
      </w:pPr>
      <w:r>
        <w:rPr>
          <w:rFonts w:hint="eastAsia" w:ascii="等线" w:hAnsi="等线"/>
          <w:b/>
          <w:bCs/>
          <w:sz w:val="24"/>
          <w:szCs w:val="24"/>
        </w:rPr>
        <w:t>数据库名称：</w:t>
      </w:r>
      <w:r>
        <w:rPr>
          <w:rFonts w:hint="eastAsia" w:ascii="等线" w:hAnsi="等线"/>
          <w:sz w:val="24"/>
          <w:szCs w:val="24"/>
        </w:rPr>
        <w:t>百度文库</w:t>
      </w:r>
    </w:p>
    <w:p>
      <w:pPr>
        <w:spacing w:line="480" w:lineRule="auto"/>
        <w:rPr>
          <w:rFonts w:ascii="等线" w:hAnsi="等线"/>
          <w:sz w:val="24"/>
          <w:szCs w:val="24"/>
        </w:rPr>
      </w:pPr>
      <w:r>
        <w:rPr>
          <w:rFonts w:hint="eastAsia" w:ascii="等线" w:hAnsi="等线"/>
          <w:b/>
          <w:bCs/>
          <w:sz w:val="24"/>
          <w:szCs w:val="24"/>
        </w:rPr>
        <w:t>链接地址</w:t>
      </w:r>
      <w:r>
        <w:rPr>
          <w:rFonts w:hint="eastAsia" w:ascii="等线" w:hAnsi="等线"/>
          <w:sz w:val="24"/>
          <w:szCs w:val="24"/>
        </w:rPr>
        <w:t>：wenku.baidu.com</w:t>
      </w:r>
    </w:p>
    <w:p>
      <w:pPr>
        <w:spacing w:line="480" w:lineRule="auto"/>
        <w:rPr>
          <w:rFonts w:ascii="等线" w:hAnsi="等线" w:eastAsia="宋体"/>
          <w:sz w:val="24"/>
          <w:szCs w:val="24"/>
        </w:rPr>
      </w:pPr>
      <w:r>
        <w:rPr>
          <w:rFonts w:hint="eastAsia" w:ascii="等线" w:hAnsi="等线"/>
          <w:b/>
          <w:bCs/>
          <w:sz w:val="24"/>
          <w:szCs w:val="24"/>
        </w:rPr>
        <w:t>访问方式</w:t>
      </w:r>
      <w:r>
        <w:rPr>
          <w:rFonts w:hint="eastAsia" w:ascii="等线" w:hAnsi="等线"/>
          <w:sz w:val="24"/>
          <w:szCs w:val="24"/>
        </w:rPr>
        <w:t>：远程IP号段接入，无须注册，直接开通IP号段免费试用。</w:t>
      </w:r>
    </w:p>
    <w:p>
      <w:pPr>
        <w:spacing w:line="480" w:lineRule="auto"/>
        <w:rPr>
          <w:rFonts w:ascii="等线" w:hAnsi="等线"/>
          <w:sz w:val="24"/>
          <w:szCs w:val="24"/>
        </w:rPr>
      </w:pPr>
      <w:r>
        <w:rPr>
          <w:rFonts w:hint="eastAsia" w:ascii="等线" w:hAnsi="等线"/>
          <w:b/>
          <w:bCs/>
          <w:sz w:val="24"/>
          <w:szCs w:val="24"/>
        </w:rPr>
        <w:t>试用期限：</w:t>
      </w:r>
      <w:r>
        <w:rPr>
          <w:rFonts w:hint="eastAsia" w:ascii="等线" w:hAnsi="等线"/>
          <w:sz w:val="24"/>
          <w:szCs w:val="24"/>
        </w:rPr>
        <w:t>即日起</w:t>
      </w:r>
      <w:r>
        <w:rPr>
          <w:rFonts w:hint="eastAsia"/>
          <w:sz w:val="24"/>
          <w:szCs w:val="24"/>
          <w:lang w:eastAsia="zh-CN"/>
        </w:rPr>
        <w:t>二</w:t>
      </w:r>
      <w:r>
        <w:rPr>
          <w:rFonts w:hint="eastAsia" w:ascii="等线" w:hAnsi="等线"/>
          <w:sz w:val="24"/>
          <w:szCs w:val="24"/>
        </w:rPr>
        <w:t>个月内，后期根据学校</w:t>
      </w:r>
      <w:r>
        <w:rPr>
          <w:rFonts w:hint="eastAsia"/>
          <w:sz w:val="24"/>
          <w:szCs w:val="24"/>
          <w:lang w:eastAsia="zh-CN"/>
        </w:rPr>
        <w:t>、图书馆</w:t>
      </w:r>
      <w:r>
        <w:rPr>
          <w:rFonts w:hint="eastAsia" w:ascii="等线" w:hAnsi="等线"/>
          <w:sz w:val="24"/>
          <w:szCs w:val="24"/>
        </w:rPr>
        <w:t>使用情况可申请延长。</w:t>
      </w:r>
    </w:p>
    <w:p>
      <w:pPr>
        <w:spacing w:line="480" w:lineRule="auto"/>
        <w:jc w:val="left"/>
        <w:rPr>
          <w:rFonts w:ascii="等线" w:hAnsi="等线"/>
          <w:b/>
          <w:bCs/>
          <w:sz w:val="24"/>
          <w:szCs w:val="24"/>
        </w:rPr>
      </w:pPr>
      <w:r>
        <w:rPr>
          <w:rFonts w:hint="eastAsia" w:ascii="等线" w:hAnsi="等线"/>
          <w:b/>
          <w:bCs/>
          <w:sz w:val="24"/>
          <w:szCs w:val="24"/>
        </w:rPr>
        <w:t>数据库简介</w:t>
      </w:r>
    </w:p>
    <w:p>
      <w:pPr>
        <w:widowControl/>
        <w:jc w:val="left"/>
        <w:rPr>
          <w:b/>
          <w:color w:val="FF0000"/>
        </w:rPr>
      </w:pPr>
      <w:r>
        <w:drawing>
          <wp:inline distT="0" distB="0" distL="114300" distR="114300">
            <wp:extent cx="4622800" cy="3142615"/>
            <wp:effectExtent l="0" t="0" r="6350" b="635"/>
            <wp:docPr id="7" name="图片 8" descr="C:\Users\bianyu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C:\Users\bianyue\Desktop\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产品介绍</w:t>
      </w:r>
    </w:p>
    <w:p>
      <w:pPr>
        <w:ind w:firstLine="424" w:firstLineChars="202"/>
      </w:pPr>
      <w:r>
        <w:rPr>
          <w:rFonts w:hint="eastAsia"/>
        </w:rPr>
        <w:t>百度文库是全球最大的中文文档分享平台，已收录有效专业文档</w:t>
      </w:r>
      <w:r>
        <w:rPr>
          <w:rFonts w:hint="eastAsia"/>
          <w:lang w:val="en-US" w:eastAsia="zh-CN"/>
        </w:rPr>
        <w:t>5</w:t>
      </w:r>
      <w:r>
        <w:t>亿</w:t>
      </w:r>
      <w:r>
        <w:rPr>
          <w:rFonts w:hint="eastAsia"/>
        </w:rPr>
        <w:t>多</w:t>
      </w:r>
      <w:r>
        <w:t>份。文档涉及教育、专业资料、实用文档、资格考试等领域；覆盖31个主流行业，共235个细分资料库，以及15个具有文库特色的在线专题库。</w:t>
      </w:r>
    </w:p>
    <w:p>
      <w:pPr>
        <w:ind w:firstLine="424" w:firstLineChars="202"/>
      </w:pPr>
      <w:r>
        <w:t>资源由5000家专业机构与30万专业人士提供，在资源的生产上奠定了资源的权威性及广度。</w:t>
      </w:r>
    </w:p>
    <w:p>
      <w:pPr>
        <w:ind w:firstLine="420" w:firstLineChars="200"/>
      </w:pPr>
      <w:r>
        <w:rPr>
          <w:rFonts w:hint="eastAsia"/>
        </w:rPr>
        <w:t>数据显示，百度文库每日吸引</w:t>
      </w:r>
      <w:r>
        <w:t>5000万的精准用户进行学习，已是国内最大的互联网在线学习平台。</w:t>
      </w:r>
      <w:r>
        <w:rPr>
          <w:rFonts w:hint="eastAsia"/>
        </w:rPr>
        <w:t>主要使用人群是</w:t>
      </w:r>
      <w:r>
        <w:t>18-39岁</w:t>
      </w:r>
      <w:r>
        <w:rPr>
          <w:rFonts w:hint="eastAsia"/>
        </w:rPr>
        <w:t>，其中教师、学生、研究员等教育行业人群占比</w:t>
      </w:r>
      <w:r>
        <w:t>50%以上，是高校师生</w:t>
      </w:r>
      <w:r>
        <w:rPr>
          <w:rFonts w:hint="eastAsia"/>
        </w:rPr>
        <w:t>查找资料的重要</w:t>
      </w:r>
      <w:r>
        <w:t>渠道</w:t>
      </w:r>
      <w:r>
        <w:rPr>
          <w:rFonts w:hint="eastAsia"/>
        </w:rPr>
        <w:t>，提高学习效果和教学工作的质量</w:t>
      </w:r>
      <w:r>
        <w:t>。</w:t>
      </w:r>
    </w:p>
    <w:p/>
    <w:p>
      <w:pPr>
        <w:pStyle w:val="7"/>
        <w:rPr>
          <w:sz w:val="24"/>
          <w:szCs w:val="24"/>
        </w:rPr>
      </w:pPr>
      <w:r>
        <w:rPr>
          <w:rFonts w:hint="eastAsia"/>
          <w:sz w:val="24"/>
          <w:szCs w:val="24"/>
        </w:rPr>
        <w:t>资源介绍</w:t>
      </w:r>
      <w:bookmarkStart w:id="0" w:name="_GoBack"/>
      <w:bookmarkEnd w:id="0"/>
    </w:p>
    <w:p>
      <w:pPr>
        <w:ind w:left="720"/>
      </w:pPr>
      <w:r>
        <w:rPr>
          <w:rFonts w:hint="eastAsia"/>
          <w:b/>
          <w:bCs/>
        </w:rPr>
        <w:t xml:space="preserve">收录情况 </w:t>
      </w:r>
    </w:p>
    <w:p>
      <w:r>
        <w:rPr>
          <w:rFonts w:hint="eastAsia"/>
          <w:b/>
          <w:bCs/>
        </w:rPr>
        <w:t xml:space="preserve">   </w:t>
      </w:r>
      <w:r>
        <w:rPr>
          <w:rFonts w:hint="eastAsia"/>
        </w:rPr>
        <w:t>收录1991年至今逾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亿多份文档。</w:t>
      </w:r>
    </w:p>
    <w:p>
      <w:pPr>
        <w:ind w:left="720"/>
      </w:pPr>
      <w:r>
        <w:rPr>
          <w:rFonts w:hint="eastAsia"/>
          <w:b/>
          <w:bCs/>
        </w:rPr>
        <w:t>唯一性</w:t>
      </w:r>
    </w:p>
    <w:p>
      <w:r>
        <w:rPr>
          <w:rFonts w:hint="eastAsia"/>
        </w:rPr>
        <w:t xml:space="preserve">   百度文库是应用型知识库，有别于传统文献资料库的单一资源类型收录</w:t>
      </w:r>
    </w:p>
    <w:p>
      <w:pPr>
        <w:ind w:left="720"/>
      </w:pPr>
      <w:r>
        <w:rPr>
          <w:rFonts w:hint="eastAsia"/>
          <w:b/>
          <w:bCs/>
        </w:rPr>
        <w:t>更新速度</w:t>
      </w:r>
    </w:p>
    <w:p>
      <w:r>
        <w:rPr>
          <w:rFonts w:hint="eastAsia"/>
        </w:rPr>
        <w:t xml:space="preserve">   百度文库以分钟级的速度进行快速的更新，每日新增文档10万份，年均增长率216%。同时，百度文库注重时效性专题运营，第一时间建设热点资源专题，第一时间导向目标资源，百度文库多个时效性资源专题成为业内典型。</w:t>
      </w:r>
    </w:p>
    <w:p>
      <w:pPr>
        <w:ind w:left="720"/>
      </w:pPr>
      <w:r>
        <w:rPr>
          <w:rFonts w:hint="eastAsia"/>
          <w:b/>
          <w:bCs/>
        </w:rPr>
        <w:t>教育资源</w:t>
      </w:r>
    </w:p>
    <w:p>
      <w:r>
        <w:t xml:space="preserve">     5700</w:t>
      </w:r>
      <w:r>
        <w:rPr>
          <w:rFonts w:hint="eastAsia"/>
        </w:rPr>
        <w:t>万份专业资料和</w:t>
      </w:r>
      <w:r>
        <w:t>100</w:t>
      </w:r>
      <w:r>
        <w:rPr>
          <w:rFonts w:hint="eastAsia"/>
        </w:rPr>
        <w:t>万份高教资源，来自全国两千所高校，其中覆盖课件、教案、案例、试题、毕业论文等资源。作为最大的教育开放平台，教育类的文档储量相当于</w:t>
      </w:r>
      <w:r>
        <w:t>6</w:t>
      </w:r>
      <w:r>
        <w:rPr>
          <w:rFonts w:hint="eastAsia"/>
        </w:rPr>
        <w:t>个剑桥大学图书馆的馆藏量，为学生和教师提供最前沿的应用型专业课学习资料。日下载量130万次，日均浏览量150万。下载率高达11%（全网排名第一）。</w:t>
      </w:r>
    </w:p>
    <w:p>
      <w:pPr>
        <w:ind w:left="720"/>
      </w:pPr>
      <w:r>
        <w:rPr>
          <w:rFonts w:hint="eastAsia"/>
          <w:b/>
          <w:bCs/>
        </w:rPr>
        <w:t>专业资源</w:t>
      </w:r>
    </w:p>
    <w:p>
      <w:r>
        <w:t xml:space="preserve">     </w:t>
      </w:r>
      <w:r>
        <w:rPr>
          <w:rFonts w:hint="eastAsia"/>
        </w:rPr>
        <w:t>除基础的学生课业常用资料外，还收录了来自</w:t>
      </w:r>
      <w:r>
        <w:t>30</w:t>
      </w:r>
      <w:r>
        <w:rPr>
          <w:rFonts w:hint="eastAsia"/>
        </w:rPr>
        <w:t>万专业人士和</w:t>
      </w:r>
      <w:r>
        <w:t>5000</w:t>
      </w:r>
      <w:r>
        <w:rPr>
          <w:rFonts w:hint="eastAsia"/>
        </w:rPr>
        <w:t>家专业机构提供的行业专业资料，为学生提供最前沿的应用型课业资料。</w:t>
      </w:r>
    </w:p>
    <w:p/>
    <w:p>
      <w:pPr>
        <w:jc w:val="center"/>
      </w:pPr>
      <w:r>
        <w:rPr>
          <w:rFonts w:hint="eastAsia"/>
        </w:rPr>
        <w:t>【高等教育文档收录资源量】</w:t>
      </w:r>
    </w:p>
    <w:tbl>
      <w:tblPr>
        <w:tblStyle w:val="9"/>
        <w:tblW w:w="8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123"/>
        <w:gridCol w:w="1123"/>
        <w:gridCol w:w="982"/>
        <w:gridCol w:w="1123"/>
        <w:gridCol w:w="1264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1264" w:type="dxa"/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18415</wp:posOffset>
                      </wp:positionV>
                      <wp:extent cx="488950" cy="28956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" cy="28956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ascii="等线" w:hAnsi="等线" w:eastAsia="等线" w:cs="等线"/>
                                      <w:color w:val="000000"/>
                                      <w:sz w:val="22"/>
                                      <w:szCs w:val="22"/>
                                    </w:rPr>
                                    <w:t>类型</w:t>
                                  </w:r>
                                </w:p>
                              </w:txbxContent>
                            </wps:txbx>
                            <wps:bodyPr vertOverflow="clip" horzOverflow="clip" vert="horz" wrap="squar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.25pt;margin-top:1.45pt;height:22.8pt;width:38.5pt;z-index:251658240;mso-width-relative:page;mso-height-relative:page;" filled="f" stroked="f" coordsize="21600,21600" o:gfxdata="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GN6ppdMAAAAHAQAADwAAAAAAAAABACAAAAAiAAAAZHJzL2Rvd25yZXYueG1sUEsB&#10;AhQAFAAAAAgAh07iQNU7jjzBAQAAWwMAAA4AAAAAAAAAAQAgAAAAIgEAAGRycy9lMm9Eb2MueG1s&#10;UEsFBgAAAAAGAAYAWQEAAFUF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等线" w:hAnsi="等线" w:eastAsia="等线" w:cs="等线"/>
                                <w:color w:val="000000"/>
                                <w:sz w:val="22"/>
                                <w:szCs w:val="22"/>
                              </w:rPr>
                              <w:t>类型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47625</wp:posOffset>
                      </wp:positionV>
                      <wp:extent cx="495300" cy="285750"/>
                      <wp:effectExtent l="0" t="0" r="0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285750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ascii="等线" w:hAnsi="等线" w:eastAsia="等线" w:cs="等线"/>
                                      <w:color w:val="000000"/>
                                      <w:sz w:val="22"/>
                                      <w:szCs w:val="22"/>
                                    </w:rPr>
                                    <w:t>学科</w:t>
                                  </w:r>
                                </w:p>
                              </w:txbxContent>
                            </wps:txbx>
                            <wps:bodyPr vertOverflow="clip" horzOverflow="clip" vert="horz" wrap="square" rtlCol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.25pt;margin-top:3.75pt;height:22.5pt;width:39pt;z-index:251659264;mso-width-relative:page;mso-height-relative:page;" filled="f" stroked="f" coordsize="21600,21600" o:gfxdata="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LHwyN0wAAAAYBAAAPAAAAAAAAAAEAIAAAACIAAABkcnMvZG93bnJldi54bWxQ&#10;SwECFAAUAAAACACHTuJAnCipqMMBAABbAwAADgAAAAAAAAABACAAAAAiAQAAZHJzL2Uyb0RvYy54&#10;bWxQSwUGAAAAAAYABgBZAQAAVwU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等线" w:hAnsi="等线" w:eastAsia="等线" w:cs="等线"/>
                                <w:color w:val="000000"/>
                                <w:sz w:val="22"/>
                                <w:szCs w:val="22"/>
                              </w:rPr>
                              <w:t>学科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课件（份）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作业（份）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案例（份）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试题（份）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毕业设计（份）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毕业论文（份）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理学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30135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20142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32446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18324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14322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工学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57061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42179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39976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19641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14212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62141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经济学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23413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16211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22314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10244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23461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医学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9241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8411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7324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4213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2411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13741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管理学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24521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21421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31451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8213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213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38451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文学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21441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18515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21445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10351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25431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哲学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8251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7142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2215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8421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9412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历史学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9643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6414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1245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6215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法学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8425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5314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10414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5124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教育学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26421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19115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21451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15115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2445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28314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农学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5451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2451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5315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3156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3673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5321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军事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413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241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521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541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300990</wp:posOffset>
                  </wp:positionV>
                  <wp:extent cx="4523740" cy="1987550"/>
                  <wp:effectExtent l="0" t="0" r="0" b="12700"/>
                  <wp:wrapNone/>
                  <wp:docPr id="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740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 xml:space="preserve">艺术 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741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631</w:t>
            </w:r>
          </w:p>
        </w:tc>
        <w:tc>
          <w:tcPr>
            <w:tcW w:w="982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245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26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852</w:t>
            </w:r>
          </w:p>
        </w:tc>
        <w:tc>
          <w:tcPr>
            <w:tcW w:w="187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644</w:t>
            </w:r>
          </w:p>
        </w:tc>
      </w:tr>
    </w:tbl>
    <w:p/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</w:pPr>
      <w:r>
        <w:rPr>
          <w:rFonts w:hint="eastAsia"/>
        </w:rPr>
        <w:t>【专业资料收录资源量】</w:t>
      </w:r>
    </w:p>
    <w:p>
      <w:pPr>
        <w:jc w:val="center"/>
      </w:pPr>
    </w:p>
    <w:tbl>
      <w:tblPr>
        <w:tblStyle w:val="9"/>
        <w:tblW w:w="8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4"/>
        <w:gridCol w:w="2621"/>
        <w:gridCol w:w="2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分类</w:t>
            </w:r>
          </w:p>
        </w:tc>
        <w:tc>
          <w:tcPr>
            <w:tcW w:w="262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子分类数量</w:t>
            </w:r>
          </w:p>
        </w:tc>
        <w:tc>
          <w:tcPr>
            <w:tcW w:w="2765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资源量（份）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IT/计算机</w:t>
            </w:r>
          </w:p>
        </w:tc>
        <w:tc>
          <w:tcPr>
            <w:tcW w:w="262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765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710万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人文社科</w:t>
            </w:r>
          </w:p>
        </w:tc>
        <w:tc>
          <w:tcPr>
            <w:tcW w:w="262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765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911万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农林渔牧</w:t>
            </w:r>
          </w:p>
        </w:tc>
        <w:tc>
          <w:tcPr>
            <w:tcW w:w="262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765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208万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医药卫生</w:t>
            </w:r>
          </w:p>
        </w:tc>
        <w:tc>
          <w:tcPr>
            <w:tcW w:w="262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765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564万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工程科技</w:t>
            </w:r>
          </w:p>
        </w:tc>
        <w:tc>
          <w:tcPr>
            <w:tcW w:w="262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765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2041万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经管营销</w:t>
            </w:r>
          </w:p>
        </w:tc>
        <w:tc>
          <w:tcPr>
            <w:tcW w:w="262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765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1003万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3054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自然科学</w:t>
            </w:r>
          </w:p>
        </w:tc>
        <w:tc>
          <w:tcPr>
            <w:tcW w:w="262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765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297万</w:t>
            </w:r>
          </w:p>
        </w:tc>
      </w:tr>
    </w:tbl>
    <w:p>
      <w:r>
        <w:rPr>
          <w:rFonts w:hint="eastAsia"/>
        </w:rPr>
        <w:t>:</w:t>
      </w:r>
    </w:p>
    <w:p>
      <w:pPr>
        <w:ind w:firstLine="422" w:firstLineChars="200"/>
        <w:jc w:val="left"/>
        <w:rPr>
          <w:b/>
        </w:rPr>
      </w:pPr>
      <w:r>
        <w:rPr>
          <w:rFonts w:hint="eastAsia"/>
          <w:b/>
        </w:rPr>
        <w:t>求职辅导</w:t>
      </w:r>
    </w:p>
    <w:p>
      <w:pPr>
        <w:jc w:val="left"/>
      </w:pPr>
      <w:r>
        <w:t xml:space="preserve">    2437万份职业考试资料和23万份求职技巧资料，为学生扫平求职障碍。</w:t>
      </w:r>
    </w:p>
    <w:p>
      <w:pPr>
        <w:jc w:val="center"/>
      </w:pPr>
      <w:r>
        <w:rPr>
          <w:rFonts w:hint="eastAsia"/>
        </w:rPr>
        <w:t>【职业考试资料收录资源量】</w:t>
      </w:r>
    </w:p>
    <w:tbl>
      <w:tblPr>
        <w:tblStyle w:val="9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91"/>
        <w:gridCol w:w="5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5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考试类型</w:t>
            </w:r>
          </w:p>
        </w:tc>
        <w:tc>
          <w:tcPr>
            <w:tcW w:w="149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资源量（份）</w:t>
            </w:r>
          </w:p>
        </w:tc>
        <w:tc>
          <w:tcPr>
            <w:tcW w:w="5670" w:type="dxa"/>
            <w:vAlign w:val="top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考试名称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5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资格类</w:t>
            </w:r>
          </w:p>
        </w:tc>
        <w:tc>
          <w:tcPr>
            <w:tcW w:w="149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640万</w:t>
            </w:r>
          </w:p>
        </w:tc>
        <w:tc>
          <w:tcPr>
            <w:tcW w:w="5670" w:type="dxa"/>
            <w:vAlign w:val="top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国家司法、人力资源师一级等33门考试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105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医药类</w:t>
            </w:r>
          </w:p>
        </w:tc>
        <w:tc>
          <w:tcPr>
            <w:tcW w:w="149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179万</w:t>
            </w:r>
          </w:p>
        </w:tc>
        <w:tc>
          <w:tcPr>
            <w:tcW w:w="5670" w:type="dxa"/>
            <w:vAlign w:val="top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执业药师资格、临床执业医师等9门考试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5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外语类</w:t>
            </w:r>
          </w:p>
        </w:tc>
        <w:tc>
          <w:tcPr>
            <w:tcW w:w="149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656万</w:t>
            </w:r>
          </w:p>
        </w:tc>
        <w:tc>
          <w:tcPr>
            <w:tcW w:w="5670" w:type="dxa"/>
            <w:vAlign w:val="top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雅思、托福、日语等级考试等15门考试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105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建筑类</w:t>
            </w:r>
          </w:p>
        </w:tc>
        <w:tc>
          <w:tcPr>
            <w:tcW w:w="149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513万</w:t>
            </w:r>
          </w:p>
        </w:tc>
        <w:tc>
          <w:tcPr>
            <w:tcW w:w="5670" w:type="dxa"/>
            <w:vAlign w:val="top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一级建造师、二级建造师等37门考试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105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计算机类</w:t>
            </w:r>
          </w:p>
        </w:tc>
        <w:tc>
          <w:tcPr>
            <w:tcW w:w="149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146万</w:t>
            </w:r>
          </w:p>
        </w:tc>
        <w:tc>
          <w:tcPr>
            <w:tcW w:w="5670" w:type="dxa"/>
            <w:vAlign w:val="top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助理软件工程师、软件工程师等8门考试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1056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财会类</w:t>
            </w:r>
          </w:p>
        </w:tc>
        <w:tc>
          <w:tcPr>
            <w:tcW w:w="1491" w:type="dxa"/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300万</w:t>
            </w:r>
          </w:p>
        </w:tc>
        <w:tc>
          <w:tcPr>
            <w:tcW w:w="5670" w:type="dxa"/>
            <w:vAlign w:val="top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注册会计师、中级经济师等23门考试</w:t>
            </w:r>
          </w:p>
        </w:tc>
      </w:tr>
    </w:tbl>
    <w:p>
      <w:r>
        <w:rPr>
          <w:rFonts w:hint="eastAsia"/>
        </w:rPr>
        <w:t>注：涵盖考试技巧、历年真题、模拟题库、考试资讯，提高</w:t>
      </w:r>
      <w:r>
        <w:t>用户</w:t>
      </w:r>
      <w:r>
        <w:rPr>
          <w:rFonts w:hint="eastAsia"/>
        </w:rPr>
        <w:t>考试过关率。</w:t>
      </w:r>
    </w:p>
    <w:p>
      <w:pPr>
        <w:rPr>
          <w:b/>
        </w:rPr>
      </w:pPr>
      <w:r>
        <w:rPr>
          <w:rFonts w:hint="eastAsia"/>
          <w:b/>
        </w:rPr>
        <w:t>时效性</w:t>
      </w:r>
      <w:r>
        <w:rPr>
          <w:b/>
        </w:rPr>
        <w:t>专题</w:t>
      </w:r>
    </w:p>
    <w:p>
      <w:r>
        <w:rPr>
          <w:rFonts w:hint="eastAsia"/>
        </w:rPr>
        <w:t>文库对实效性事件的专题运营，已成为常规工作。即第一时间建设热点资</w:t>
      </w:r>
      <w:r>
        <w:t>源专题，文库多个时效性资源专题成为业内典型</w:t>
      </w:r>
      <w:r>
        <w:rPr>
          <w:rFonts w:hint="eastAsia"/>
        </w:rPr>
        <w:t>。</w:t>
      </w:r>
    </w:p>
    <w:p>
      <w:pPr>
        <w:jc w:val="center"/>
      </w:pPr>
      <w:r>
        <w:rPr>
          <w:rFonts w:hint="eastAsia"/>
          <w:b/>
          <w:bCs/>
        </w:rPr>
        <w:t>【时效性案例】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62865</wp:posOffset>
            </wp:positionV>
            <wp:extent cx="2483485" cy="1861820"/>
            <wp:effectExtent l="0" t="0" r="12065" b="5080"/>
            <wp:wrapNone/>
            <wp:docPr id="2" name="Picture 1" descr="C:\Users\bianyue\Documents\Baidu\Baidu Hi\bianyue0510\My Images\e8\e8d9bc8ffa3ccce6643556ac55ca8f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bianyue\Documents\Baidu\Baidu Hi\bianyue0510\My Images\e8\e8d9bc8ffa3ccce6643556ac55ca8fe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14295" cy="1861820"/>
            <wp:effectExtent l="0" t="0" r="14605" b="508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61025" cy="487680"/>
                <wp:effectExtent l="0" t="0" r="0" b="0"/>
                <wp:wrapNone/>
                <wp:docPr id="1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2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   【G20</w:t>
                            </w:r>
                            <w:r>
                              <w:rPr>
                                <w:rFonts w:hint="eastAsia" w:ascii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峰会专题】           </w:t>
                            </w:r>
                            <w:r>
                              <w:rPr>
                                <w:rFonts w:ascii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Calibr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【神州飞船专题】                                          </w:t>
                            </w:r>
                          </w:p>
                          <w:p>
                            <w:pPr>
                              <w:pStyle w:val="6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                                   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0pt;margin-top:-0.05pt;height:38.4pt;width:445.75pt;z-index:251663360;mso-width-relative:page;mso-height-relative:page;" filled="f" stroked="f" coordsize="21600,21600" o:gfxdata="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0HXPxdQAAAAFAQAADwAAAAAAAAABACAAAAAiAAAAZHJzL2Rvd25yZXYueG1s&#10;UEsBAhQAFAAAAAgAh07iQCENeznDAQAAVwMAAA4AAAAAAAAAAQAgAAAAIw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   【G20</w:t>
                      </w:r>
                      <w:r>
                        <w:rPr>
                          <w:rFonts w:hint="eastAsia" w:ascii="Calibri"/>
                          <w:color w:val="000000"/>
                          <w:kern w:val="24"/>
                          <w:sz w:val="22"/>
                          <w:szCs w:val="22"/>
                        </w:rPr>
                        <w:t xml:space="preserve">峰会专题】           </w:t>
                      </w:r>
                      <w:r>
                        <w:rPr>
                          <w:rFonts w:ascii="Calibr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          </w:t>
                      </w:r>
                      <w:r>
                        <w:rPr>
                          <w:rFonts w:hint="eastAsia" w:ascii="Calibri"/>
                          <w:color w:val="000000"/>
                          <w:kern w:val="24"/>
                          <w:sz w:val="22"/>
                          <w:szCs w:val="22"/>
                        </w:rPr>
                        <w:t xml:space="preserve">【神州飞船专题】                                          </w:t>
                      </w:r>
                    </w:p>
                    <w:p>
                      <w:pPr>
                        <w:pStyle w:val="6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P6:</w:t>
      </w:r>
    </w:p>
    <w:p>
      <w:pPr>
        <w:jc w:val="center"/>
      </w:pPr>
      <w:r>
        <w:rPr>
          <w:rFonts w:hint="eastAsia"/>
        </w:rPr>
        <w:t>【特色专题库】</w:t>
      </w:r>
    </w:p>
    <w:tbl>
      <w:tblPr>
        <w:tblStyle w:val="9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4689"/>
        <w:gridCol w:w="876"/>
        <w:gridCol w:w="11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4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资源简介</w:t>
            </w:r>
          </w:p>
        </w:tc>
        <w:tc>
          <w:tcPr>
            <w:tcW w:w="8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资源供应商</w:t>
            </w:r>
          </w:p>
        </w:tc>
        <w:tc>
          <w:tcPr>
            <w:tcW w:w="11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文档数量（份）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6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百度优课（课件）</w:t>
            </w:r>
            <w:r>
              <w:rPr>
                <w:rFonts w:hint="eastAsia" w:ascii="等线 Light" w:hAnsi="等线 Light" w:eastAsia="等线 Light" w:cs="宋体"/>
                <w:b/>
                <w:bCs/>
                <w:color w:val="000000"/>
                <w:kern w:val="0"/>
                <w:szCs w:val="21"/>
              </w:rPr>
              <w:t>（独家）</w:t>
            </w:r>
          </w:p>
        </w:tc>
        <w:tc>
          <w:tcPr>
            <w:tcW w:w="4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百度文库专门针对k12领域打造的教师资源平台，约3万名一线教师贡献百万份课件。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百度优课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102万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76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国家统计报告</w:t>
            </w:r>
          </w:p>
        </w:tc>
        <w:tc>
          <w:tcPr>
            <w:tcW w:w="468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国家统计局独家授权同步百度文库国家统计数据报告等。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国家统计局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 Light" w:hAnsi="等线 Light" w:eastAsia="等线 Light" w:cs="宋体"/>
                <w:color w:val="000000"/>
                <w:kern w:val="0"/>
                <w:szCs w:val="21"/>
              </w:rPr>
            </w:pPr>
            <w:r>
              <w:rPr>
                <w:rFonts w:hint="eastAsia" w:ascii="等线 Light" w:hAnsi="等线 Light" w:eastAsia="等线 Light" w:cs="宋体"/>
                <w:color w:val="000000"/>
                <w:kern w:val="0"/>
                <w:szCs w:val="21"/>
              </w:rPr>
              <w:t>4890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rPr>
          <w:rFonts w:ascii="楷体" w:hAnsi="楷体" w:eastAsia="楷体" w:cs="楷体"/>
          <w:lang w:val="zh-CN"/>
        </w:rPr>
      </w:pP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504825</wp:posOffset>
            </wp:positionV>
            <wp:extent cx="3279775" cy="1914525"/>
            <wp:effectExtent l="0" t="0" r="15875" b="9525"/>
            <wp:wrapNone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71725" cy="2914015"/>
            <wp:effectExtent l="0" t="0" r="9525" b="63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  <w:rPr>
          <w:sz w:val="24"/>
          <w:szCs w:val="24"/>
        </w:rPr>
      </w:pPr>
      <w:r>
        <w:rPr>
          <w:rFonts w:hint="eastAsia"/>
          <w:sz w:val="24"/>
          <w:szCs w:val="24"/>
        </w:rPr>
        <w:t>产品功能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</w:t>
      </w:r>
      <w:r>
        <w:rPr>
          <w:b/>
          <w:sz w:val="24"/>
          <w:szCs w:val="24"/>
        </w:rPr>
        <w:t>、核心优势</w:t>
      </w:r>
    </w:p>
    <w:p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135255</wp:posOffset>
                </wp:positionV>
                <wp:extent cx="2409825" cy="1762760"/>
                <wp:effectExtent l="4445" t="4445" r="5080" b="23495"/>
                <wp:wrapSquare wrapText="bothSides"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前面</w:t>
                            </w:r>
                            <w:r>
                              <w:t>要有</w:t>
                            </w:r>
                            <w:r>
                              <w:rPr>
                                <w:rFonts w:hint="eastAsia"/>
                              </w:rPr>
                              <w:t>关键</w:t>
                            </w:r>
                            <w:r>
                              <w:t>词</w:t>
                            </w:r>
                            <w:r>
                              <w:rPr>
                                <w:rFonts w:hint="eastAsia"/>
                              </w:rPr>
                              <w:t>提炼</w:t>
                            </w:r>
                            <w:r>
                              <w:t>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1、</w:t>
                            </w:r>
                            <w:r>
                              <w:t>PC、移动端在线预览</w:t>
                            </w:r>
                          </w:p>
                          <w:p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、个性化推荐，提高效率</w:t>
                            </w:r>
                          </w:p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3、实时检索，简单易用（核心</w:t>
                            </w:r>
                            <w:r>
                              <w:rPr>
                                <w:color w:val="FF0000"/>
                              </w:rPr>
                              <w:t>突出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4、本地下载，二次编辑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5、服务稳定，</w:t>
                            </w:r>
                            <w:r>
                              <w:t>5千万人同时在线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3.95pt;margin-top:10.65pt;height:138.8pt;width:189.75pt;mso-wrap-distance-bottom:3.6pt;mso-wrap-distance-left:9pt;mso-wrap-distance-right:9pt;mso-wrap-distance-top:3.6pt;z-index:251660288;mso-width-relative:page;mso-height-relative:margin;mso-height-percent:200;" fillcolor="#FFFFFF" filled="t" stroked="t" coordsize="21600,21600" o:gfxdata="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unL&#10;BNgAAAAKAQAADwAAAAAAAAABACAAAAAiAAAAZHJzL2Rvd25yZXYueG1sUEsBAhQAFAAAAAgAh07i&#10;QE0cosEiAgAAPQQAAA4AAAAAAAAAAQAgAAAAJwEAAGRycy9lMm9Eb2MueG1sUEsFBgAAAAAGAAYA&#10;WQEAALsF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前面</w:t>
                      </w:r>
                      <w:r>
                        <w:t>要有</w:t>
                      </w:r>
                      <w:r>
                        <w:rPr>
                          <w:rFonts w:hint="eastAsia"/>
                        </w:rPr>
                        <w:t>关键</w:t>
                      </w:r>
                      <w:r>
                        <w:t>词</w:t>
                      </w:r>
                      <w:r>
                        <w:rPr>
                          <w:rFonts w:hint="eastAsia"/>
                        </w:rPr>
                        <w:t>提炼</w:t>
                      </w:r>
                      <w:r>
                        <w:t>：</w:t>
                      </w:r>
                    </w:p>
                    <w:p>
                      <w:r>
                        <w:rPr>
                          <w:rFonts w:hint="eastAsia"/>
                        </w:rPr>
                        <w:t>1、</w:t>
                      </w:r>
                      <w:r>
                        <w:t>PC、移动端在线预览</w:t>
                      </w:r>
                    </w:p>
                    <w:p>
                      <w:r>
                        <w:t>2</w:t>
                      </w:r>
                      <w:r>
                        <w:rPr>
                          <w:rFonts w:hint="eastAsia"/>
                        </w:rPr>
                        <w:t>、个性化推荐，提高效率</w:t>
                      </w:r>
                    </w:p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3、实时检索，简单易用（核心</w:t>
                      </w:r>
                      <w:r>
                        <w:rPr>
                          <w:color w:val="FF0000"/>
                        </w:rPr>
                        <w:t>突出</w:t>
                      </w:r>
                      <w:r>
                        <w:rPr>
                          <w:rFonts w:hint="eastAsia"/>
                          <w:color w:val="FF0000"/>
                        </w:rPr>
                        <w:t>）</w:t>
                      </w:r>
                    </w:p>
                    <w:p>
                      <w:r>
                        <w:rPr>
                          <w:rFonts w:hint="eastAsia"/>
                        </w:rPr>
                        <w:t>4、本地下载，二次编辑</w:t>
                      </w:r>
                    </w:p>
                    <w:p>
                      <w:r>
                        <w:rPr>
                          <w:rFonts w:hint="eastAsia"/>
                        </w:rPr>
                        <w:t>5、服务稳定，</w:t>
                      </w:r>
                      <w:r>
                        <w:t>5千万人同时在线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inline distT="0" distB="0" distL="114300" distR="114300">
            <wp:extent cx="3105150" cy="1990725"/>
            <wp:effectExtent l="0" t="0" r="0" b="9525"/>
            <wp:docPr id="10" name="图片 17" descr="C:\Users\bianyu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C:\Users\bianyue\Desktop\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b/>
        </w:rPr>
      </w:pPr>
    </w:p>
    <w:p>
      <w:pPr>
        <w:pStyle w:val="15"/>
        <w:ind w:left="420" w:firstLine="0" w:firstLineChars="0"/>
        <w:rPr>
          <w:b/>
        </w:rPr>
      </w:pPr>
    </w:p>
    <w:p>
      <w:pPr>
        <w:pStyle w:val="1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检索系统</w:t>
      </w:r>
    </w:p>
    <w:p>
      <w:pPr>
        <w:pStyle w:val="15"/>
        <w:ind w:firstLine="424" w:firstLineChars="202"/>
      </w:pPr>
      <w:r>
        <w:t>用户</w:t>
      </w:r>
      <w:r>
        <w:rPr>
          <w:rFonts w:hint="eastAsia"/>
        </w:rPr>
        <w:t>可输入检索词，在所购买数据库范围内，进行实时检索，并可依据“相关性”、“上传时间”、“好评度”等因素将结果排序；</w:t>
      </w:r>
    </w:p>
    <w:p>
      <w:pPr>
        <w:pStyle w:val="15"/>
        <w:ind w:firstLine="424" w:firstLineChars="202"/>
      </w:pPr>
      <w:r>
        <w:rPr>
          <w:rFonts w:hint="eastAsia"/>
        </w:rPr>
        <w:t>此外</w:t>
      </w:r>
      <w:r>
        <w:t>用户</w:t>
      </w:r>
      <w:r>
        <w:rPr>
          <w:rFonts w:hint="eastAsia"/>
        </w:rPr>
        <w:t>可根据资源所在分类及专业机构类型进行筛选，快速找到所需的资料。</w:t>
      </w:r>
    </w:p>
    <w:p>
      <w:pPr>
        <w:pStyle w:val="15"/>
        <w:ind w:firstLine="424" w:firstLineChars="202"/>
      </w:pPr>
      <w:r>
        <w:rPr>
          <w:rFonts w:hint="eastAsia"/>
        </w:rPr>
        <w:t>检索界面简单易用，包含联想功能，有效提高</w:t>
      </w:r>
      <w:r>
        <w:t>用户</w:t>
      </w:r>
      <w:r>
        <w:rPr>
          <w:rFonts w:hint="eastAsia"/>
        </w:rPr>
        <w:t>查找效率。</w:t>
      </w:r>
    </w:p>
    <w:p>
      <w:pPr>
        <w:pStyle w:val="1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推荐系统</w:t>
      </w:r>
    </w:p>
    <w:p>
      <w:pPr>
        <w:pStyle w:val="15"/>
        <w:ind w:firstLine="424" w:firstLineChars="202"/>
      </w:pPr>
      <w:r>
        <w:t>用户</w:t>
      </w:r>
      <w:r>
        <w:rPr>
          <w:rFonts w:hint="eastAsia"/>
        </w:rPr>
        <w:t>在查看文档时，百度文库根据浏览人群的行为统计，运用大数据技术，打破分类体系的断层，进行个性化推荐，有效提高</w:t>
      </w:r>
      <w:r>
        <w:t>用户</w:t>
      </w:r>
      <w:r>
        <w:rPr>
          <w:rFonts w:hint="eastAsia"/>
        </w:rPr>
        <w:t>查找资料效率。</w:t>
      </w:r>
    </w:p>
    <w:p>
      <w:pPr>
        <w:pStyle w:val="1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预览文档</w:t>
      </w:r>
    </w:p>
    <w:p>
      <w:pPr>
        <w:pStyle w:val="15"/>
        <w:ind w:firstLine="424" w:firstLineChars="202"/>
        <w:rPr>
          <w:rFonts w:hint="eastAsia"/>
        </w:rPr>
      </w:pPr>
      <w:r>
        <w:rPr>
          <w:rFonts w:hint="eastAsia"/>
        </w:rPr>
        <w:t>支持在线预览全文，一键划词即可复制、搜索、词组翻译、查看百科词条、手机查看，操作便捷。</w:t>
      </w:r>
    </w:p>
    <w:p>
      <w:pPr>
        <w:pStyle w:val="15"/>
        <w:ind w:firstLine="424" w:firstLineChars="202"/>
        <w:rPr>
          <w:rFonts w:hint="eastAsia"/>
        </w:rPr>
      </w:pPr>
    </w:p>
    <w:p>
      <w:pPr>
        <w:pStyle w:val="15"/>
        <w:ind w:firstLine="424" w:firstLineChars="202"/>
        <w:rPr>
          <w:rFonts w:hint="eastAsia"/>
        </w:rPr>
      </w:pPr>
    </w:p>
    <w:p>
      <w:pPr>
        <w:pStyle w:val="1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资料下载</w:t>
      </w:r>
    </w:p>
    <w:p>
      <w:pPr>
        <w:pStyle w:val="15"/>
      </w:pPr>
      <w:r>
        <w:rPr>
          <w:rFonts w:hint="eastAsia"/>
        </w:rPr>
        <w:t>支持源文件本地下载，</w:t>
      </w:r>
      <w:r>
        <w:t>用户</w:t>
      </w:r>
      <w:r>
        <w:rPr>
          <w:rFonts w:hint="eastAsia"/>
        </w:rPr>
        <w:t>使用本地office套件即可查看并二次编辑，无需特定阅读器。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  <w:b/>
        </w:rPr>
        <w:t>服务稳定</w:t>
      </w:r>
    </w:p>
    <w:p>
      <w:pPr>
        <w:ind w:firstLine="424" w:firstLineChars="202"/>
      </w:pPr>
      <w:r>
        <w:rPr>
          <w:rFonts w:hint="eastAsia"/>
        </w:rPr>
        <w:t>在教育网、公网均架设了服务器，保障</w:t>
      </w:r>
      <w:r>
        <w:t>用户</w:t>
      </w:r>
      <w:r>
        <w:rPr>
          <w:rFonts w:hint="eastAsia"/>
        </w:rPr>
        <w:t>平稳、顺畅使用。</w:t>
      </w:r>
      <w:r>
        <w:t>用户</w:t>
      </w:r>
      <w:r>
        <w:rPr>
          <w:rFonts w:hint="eastAsia"/>
        </w:rPr>
        <w:t>访问速度为100-</w:t>
      </w:r>
      <w:r>
        <w:t>200</w:t>
      </w:r>
      <w:r>
        <w:rPr>
          <w:rFonts w:hint="eastAsia"/>
        </w:rPr>
        <w:t>ms，服务器稳定性为99.999%，可支持5000万人同时在线。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</w:t>
      </w:r>
      <w:r>
        <w:rPr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技术优势</w:t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基于</w:t>
      </w:r>
      <w:r>
        <w:t>CRF算法分词、贝叶斯分类语言识别等机器学习理论、结合多种数据挖掘优化手段</w:t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百度文库采取阅读</w:t>
      </w:r>
      <w:r>
        <w:t>/下载多地域CDN支持，回源流量双逻辑机房互备，支持实时流量调度，异地机房建设，支持多地域流量调度</w:t>
      </w:r>
      <w:r>
        <w:tab/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支持</w:t>
      </w:r>
      <w:r>
        <w:t>doc/pdf/txt等共计12种文件格式</w:t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支持文档在线阅读器（</w:t>
      </w:r>
      <w:r>
        <w:t>API）输出，领先全网的文档转换技术，完美解决文档在线阅读体验</w:t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文库利用文档</w:t>
      </w:r>
      <w:r>
        <w:t>DRM反盗版技术，加强版权保护，致力于打击盗版、维护版权</w:t>
      </w:r>
    </w:p>
    <w:p>
      <w:pPr>
        <w:pStyle w:val="15"/>
        <w:numPr>
          <w:ilvl w:val="0"/>
          <w:numId w:val="3"/>
        </w:numPr>
        <w:ind w:firstLineChars="0"/>
      </w:pPr>
      <w:r>
        <w:rPr>
          <w:rFonts w:hint="eastAsia"/>
        </w:rPr>
        <w:t>基于行为数据，进行精准需求分析，精品专题推送，让用户更方便的找到高质量主题文档。</w:t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13335</wp:posOffset>
            </wp:positionV>
            <wp:extent cx="2956560" cy="2121535"/>
            <wp:effectExtent l="0" t="0" r="15240" b="12065"/>
            <wp:wrapNone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970530" cy="2115820"/>
            <wp:effectExtent l="0" t="0" r="1270" b="17780"/>
            <wp:docPr id="1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用户反馈</w:t>
      </w:r>
    </w:p>
    <w:p>
      <w:r>
        <w:rPr>
          <w:rFonts w:hint="eastAsia"/>
        </w:rPr>
        <w:t>用户使用目的</w:t>
      </w:r>
    </w:p>
    <w:p>
      <w:r>
        <w:t xml:space="preserve">      用户使用百度文库搜索，超过65%的资料查询类型为专业资料和学术论文：</w:t>
      </w:r>
    </w:p>
    <w:p>
      <w:r>
        <w:t xml:space="preserve">  </w:t>
      </w:r>
    </w:p>
    <w:p>
      <w:pPr>
        <w:ind w:firstLine="420"/>
      </w:pPr>
      <w:r>
        <w:t>技能培训、外语考试、资格考试、兴趣爱好等资料查询各占20%左右。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15"/>
        <w:ind w:firstLine="4" w:firstLineChars="2"/>
      </w:pPr>
      <w:r>
        <w:drawing>
          <wp:inline distT="0" distB="0" distL="114300" distR="114300">
            <wp:extent cx="5295900" cy="2952750"/>
            <wp:effectExtent l="4445" t="4445" r="14605" b="14605"/>
            <wp:docPr id="12" name="图表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百度文库在学习和工作中的帮助作用</w:t>
      </w:r>
    </w:p>
    <w:p>
      <w:pPr>
        <w:pStyle w:val="15"/>
      </w:pPr>
      <w:r>
        <w:rPr>
          <w:rFonts w:hint="eastAsia"/>
        </w:rPr>
        <w:t>94%的</w:t>
      </w:r>
      <w:r>
        <w:t>用户</w:t>
      </w:r>
      <w:r>
        <w:rPr>
          <w:rFonts w:hint="eastAsia"/>
        </w:rPr>
        <w:t>认为百度文库对其在学习和工作中有帮助作用；</w:t>
      </w:r>
    </w:p>
    <w:p>
      <w:pPr>
        <w:pStyle w:val="15"/>
      </w:pPr>
      <w:r>
        <w:rPr>
          <w:rFonts w:hint="eastAsia"/>
        </w:rPr>
        <w:t>近80%的</w:t>
      </w:r>
      <w:r>
        <w:t>用户</w:t>
      </w:r>
      <w:r>
        <w:rPr>
          <w:rFonts w:hint="eastAsia"/>
        </w:rPr>
        <w:t>认为百度文库在学习和工作中“非常有帮助”、“有较大帮助”。</w:t>
      </w:r>
    </w:p>
    <w:p>
      <w:pPr>
        <w:pStyle w:val="15"/>
        <w:ind w:firstLine="0" w:firstLineChars="0"/>
      </w:pPr>
      <w:r>
        <w:drawing>
          <wp:inline distT="0" distB="0" distL="114300" distR="114300">
            <wp:extent cx="3924300" cy="1924050"/>
            <wp:effectExtent l="4445" t="4445" r="14605" b="14605"/>
            <wp:docPr id="13" name="图表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jc w:val="center"/>
        <w:rPr>
          <w:rFonts w:ascii="等线" w:hAnsi="等线"/>
          <w:b/>
          <w:bCs/>
          <w:sz w:val="24"/>
          <w:szCs w:val="24"/>
        </w:rPr>
      </w:pPr>
    </w:p>
    <w:p>
      <w:pPr>
        <w:jc w:val="center"/>
        <w:rPr>
          <w:rFonts w:ascii="等线" w:hAnsi="等线"/>
          <w:b/>
          <w:bCs/>
          <w:sz w:val="24"/>
          <w:szCs w:val="24"/>
        </w:rPr>
      </w:pPr>
    </w:p>
    <w:p>
      <w:pPr>
        <w:jc w:val="center"/>
        <w:rPr>
          <w:rFonts w:ascii="等线" w:hAnsi="等线"/>
          <w:b/>
          <w:bCs/>
          <w:sz w:val="24"/>
          <w:szCs w:val="24"/>
        </w:rPr>
      </w:pPr>
    </w:p>
    <w:p>
      <w:pPr>
        <w:jc w:val="center"/>
        <w:rPr>
          <w:rFonts w:ascii="等线" w:hAnsi="等线"/>
          <w:b/>
          <w:bCs/>
          <w:sz w:val="24"/>
          <w:szCs w:val="24"/>
        </w:rPr>
      </w:pPr>
    </w:p>
    <w:p>
      <w:pPr>
        <w:jc w:val="center"/>
        <w:rPr>
          <w:rFonts w:ascii="等线" w:hAnsi="等线"/>
          <w:b/>
          <w:bCs/>
          <w:sz w:val="24"/>
          <w:szCs w:val="24"/>
        </w:rPr>
      </w:pPr>
    </w:p>
    <w:p>
      <w:pPr>
        <w:jc w:val="center"/>
        <w:rPr>
          <w:rFonts w:ascii="等线" w:hAnsi="等线"/>
          <w:b/>
          <w:bCs/>
          <w:sz w:val="24"/>
          <w:szCs w:val="24"/>
        </w:rPr>
      </w:pPr>
    </w:p>
    <w:p>
      <w:pPr>
        <w:jc w:val="center"/>
        <w:rPr>
          <w:rFonts w:ascii="等线" w:hAnsi="等线"/>
          <w:b/>
          <w:bCs/>
          <w:sz w:val="24"/>
          <w:szCs w:val="24"/>
        </w:rPr>
      </w:pPr>
    </w:p>
    <w:p>
      <w:pPr>
        <w:jc w:val="center"/>
        <w:rPr>
          <w:rFonts w:ascii="等线" w:hAnsi="等线"/>
          <w:b/>
          <w:bCs/>
          <w:sz w:val="24"/>
          <w:szCs w:val="24"/>
        </w:rPr>
      </w:pPr>
    </w:p>
    <w:p>
      <w:pPr>
        <w:jc w:val="center"/>
        <w:rPr>
          <w:rFonts w:ascii="等线" w:hAnsi="等线"/>
          <w:b/>
          <w:bCs/>
          <w:sz w:val="24"/>
          <w:szCs w:val="24"/>
        </w:rPr>
      </w:pPr>
      <w:r>
        <w:rPr>
          <w:rFonts w:hint="eastAsia" w:ascii="等线" w:hAnsi="等线"/>
          <w:b/>
          <w:bCs/>
          <w:sz w:val="24"/>
          <w:szCs w:val="24"/>
        </w:rPr>
        <w:t>操作指南</w:t>
      </w:r>
    </w:p>
    <w:p>
      <w:pPr>
        <w:rPr>
          <w:rFonts w:ascii="等线" w:hAnsi="等线"/>
          <w:sz w:val="24"/>
          <w:szCs w:val="24"/>
        </w:rPr>
      </w:pPr>
      <w:r>
        <w:rPr>
          <w:rFonts w:hint="eastAsia" w:ascii="等线" w:hAnsi="等线"/>
          <w:sz w:val="24"/>
          <w:szCs w:val="24"/>
        </w:rPr>
        <w:t>百度文库介面：</w:t>
      </w:r>
    </w:p>
    <w:p>
      <w:pPr>
        <w:rPr>
          <w:rFonts w:ascii="等线" w:hAnsi="等线"/>
          <w:sz w:val="24"/>
          <w:szCs w:val="24"/>
        </w:rPr>
      </w:pPr>
      <w:r>
        <w:drawing>
          <wp:inline distT="0" distB="0" distL="114300" distR="114300">
            <wp:extent cx="5269865" cy="3249930"/>
            <wp:effectExtent l="0" t="0" r="6985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浏览及下载</w:t>
      </w:r>
    </w:p>
    <w:p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在学校IP范围及校园网内，无需注册或输入账号或密码，直接如下图所示输入所要搜索的文档或文档的关键字，即可出现相关关键字或文档等相关信息，填写好后点击搜索文档。</w:t>
      </w:r>
    </w:p>
    <w:p>
      <w:pPr>
        <w:jc w:val="left"/>
      </w:pPr>
      <w:r>
        <w:drawing>
          <wp:inline distT="0" distB="0" distL="114300" distR="114300">
            <wp:extent cx="5951220" cy="3156585"/>
            <wp:effectExtent l="0" t="0" r="11430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介面接入如下，显示需要相关下载劵，介面如下：</w:t>
      </w:r>
    </w:p>
    <w:p>
      <w:r>
        <w:drawing>
          <wp:inline distT="0" distB="0" distL="114300" distR="114300">
            <wp:extent cx="5400675" cy="1016635"/>
            <wp:effectExtent l="0" t="0" r="9525" b="1206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三、下载弹出页面：</w:t>
      </w:r>
    </w:p>
    <w:p>
      <w:r>
        <w:drawing>
          <wp:inline distT="0" distB="0" distL="114300" distR="114300">
            <wp:extent cx="5802630" cy="2501900"/>
            <wp:effectExtent l="0" t="0" r="7620" b="1270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四、点击下载，保留到自已想保留的文件地址，完成下载。</w:t>
      </w:r>
    </w:p>
    <w:p>
      <w:pPr>
        <w:rPr>
          <w:rFonts w:hint="eastAsia"/>
        </w:rPr>
      </w:pPr>
      <w:r>
        <w:rPr>
          <w:rFonts w:hint="eastAsia"/>
        </w:rPr>
        <w:t>百度文库网址：</w:t>
      </w:r>
      <w:r>
        <w:fldChar w:fldCharType="begin"/>
      </w:r>
      <w:r>
        <w:instrText xml:space="preserve"> HYPERLINK "http://wenku.baidu.com/" </w:instrText>
      </w:r>
      <w:r>
        <w:fldChar w:fldCharType="separate"/>
      </w:r>
      <w:r>
        <w:rPr>
          <w:rStyle w:val="13"/>
        </w:rPr>
        <w:t>http://wenku.baidu.com/</w:t>
      </w:r>
      <w:r>
        <w:fldChar w:fldCharType="end"/>
      </w:r>
    </w:p>
    <w:p>
      <w:pPr>
        <w:rPr>
          <w:rFonts w:hint="eastAsia"/>
        </w:rPr>
      </w:pPr>
      <w:r>
        <w:rPr>
          <w:rFonts w:hint="eastAsia"/>
        </w:rPr>
        <w:t xml:space="preserve">文库二维码：     </w:t>
      </w:r>
      <w:r>
        <w:rPr>
          <w:rFonts w:hint="eastAsia"/>
        </w:rPr>
        <w:drawing>
          <wp:inline distT="0" distB="0" distL="114300" distR="114300">
            <wp:extent cx="1457960" cy="1457960"/>
            <wp:effectExtent l="0" t="0" r="8890" b="8890"/>
            <wp:docPr id="20" name="图片 2" descr="2017业务文件/baidu文库/百度宣传页/百度文库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2017业务文件/baidu文库/百度宣传页/百度文库二维码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8114C"/>
    <w:multiLevelType w:val="multilevel"/>
    <w:tmpl w:val="2E68114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19C6FB7"/>
    <w:multiLevelType w:val="multilevel"/>
    <w:tmpl w:val="319C6FB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007357"/>
    <w:multiLevelType w:val="multilevel"/>
    <w:tmpl w:val="5700735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A290472"/>
    <w:multiLevelType w:val="singleLevel"/>
    <w:tmpl w:val="5A290472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8972E5"/>
    <w:rsid w:val="00010B66"/>
    <w:rsid w:val="0002467B"/>
    <w:rsid w:val="00037BC3"/>
    <w:rsid w:val="00044055"/>
    <w:rsid w:val="00057891"/>
    <w:rsid w:val="00063D70"/>
    <w:rsid w:val="000814E6"/>
    <w:rsid w:val="000A7A84"/>
    <w:rsid w:val="000B46FD"/>
    <w:rsid w:val="000E3EF9"/>
    <w:rsid w:val="000F1842"/>
    <w:rsid w:val="0011346D"/>
    <w:rsid w:val="00122204"/>
    <w:rsid w:val="0012408C"/>
    <w:rsid w:val="001422DC"/>
    <w:rsid w:val="001671D5"/>
    <w:rsid w:val="001872F9"/>
    <w:rsid w:val="001877C5"/>
    <w:rsid w:val="001A5E43"/>
    <w:rsid w:val="001C60B9"/>
    <w:rsid w:val="001D3FE7"/>
    <w:rsid w:val="0020594A"/>
    <w:rsid w:val="0021275A"/>
    <w:rsid w:val="00216AE6"/>
    <w:rsid w:val="00222505"/>
    <w:rsid w:val="00222AB5"/>
    <w:rsid w:val="002457D7"/>
    <w:rsid w:val="00276AD7"/>
    <w:rsid w:val="00293606"/>
    <w:rsid w:val="002954BC"/>
    <w:rsid w:val="002B0829"/>
    <w:rsid w:val="002B1136"/>
    <w:rsid w:val="002C4889"/>
    <w:rsid w:val="002D08FE"/>
    <w:rsid w:val="00301C60"/>
    <w:rsid w:val="00363767"/>
    <w:rsid w:val="00394C62"/>
    <w:rsid w:val="003D25F6"/>
    <w:rsid w:val="003E71E0"/>
    <w:rsid w:val="003F1C8F"/>
    <w:rsid w:val="003F481E"/>
    <w:rsid w:val="003F5287"/>
    <w:rsid w:val="00406064"/>
    <w:rsid w:val="004069D5"/>
    <w:rsid w:val="0042758B"/>
    <w:rsid w:val="00433AF9"/>
    <w:rsid w:val="00453BE7"/>
    <w:rsid w:val="00482B3E"/>
    <w:rsid w:val="00483D03"/>
    <w:rsid w:val="0048450E"/>
    <w:rsid w:val="004849D1"/>
    <w:rsid w:val="004A4C56"/>
    <w:rsid w:val="004B4F45"/>
    <w:rsid w:val="004C2DE8"/>
    <w:rsid w:val="004C7EBC"/>
    <w:rsid w:val="004D08C4"/>
    <w:rsid w:val="00504E6F"/>
    <w:rsid w:val="0051626C"/>
    <w:rsid w:val="005256DD"/>
    <w:rsid w:val="0055541C"/>
    <w:rsid w:val="00583F6C"/>
    <w:rsid w:val="005A6697"/>
    <w:rsid w:val="005C3701"/>
    <w:rsid w:val="00605A4A"/>
    <w:rsid w:val="00636C74"/>
    <w:rsid w:val="0067092D"/>
    <w:rsid w:val="006A3BCF"/>
    <w:rsid w:val="006B7A66"/>
    <w:rsid w:val="006F068C"/>
    <w:rsid w:val="00710BCF"/>
    <w:rsid w:val="0073617C"/>
    <w:rsid w:val="00756932"/>
    <w:rsid w:val="00765DAF"/>
    <w:rsid w:val="00767CBB"/>
    <w:rsid w:val="0077035B"/>
    <w:rsid w:val="007864AB"/>
    <w:rsid w:val="00786F06"/>
    <w:rsid w:val="00794803"/>
    <w:rsid w:val="007A4ECB"/>
    <w:rsid w:val="007B4A9B"/>
    <w:rsid w:val="007C62F4"/>
    <w:rsid w:val="007D5437"/>
    <w:rsid w:val="008212BB"/>
    <w:rsid w:val="00840E13"/>
    <w:rsid w:val="00842153"/>
    <w:rsid w:val="00846553"/>
    <w:rsid w:val="00857F7A"/>
    <w:rsid w:val="00875153"/>
    <w:rsid w:val="00887C23"/>
    <w:rsid w:val="008B0340"/>
    <w:rsid w:val="008E6A44"/>
    <w:rsid w:val="00914986"/>
    <w:rsid w:val="0096202D"/>
    <w:rsid w:val="009A3BA0"/>
    <w:rsid w:val="009A6269"/>
    <w:rsid w:val="009C4D2D"/>
    <w:rsid w:val="009D2340"/>
    <w:rsid w:val="009E791B"/>
    <w:rsid w:val="009F66E5"/>
    <w:rsid w:val="00A106F6"/>
    <w:rsid w:val="00A23E4A"/>
    <w:rsid w:val="00A46EBA"/>
    <w:rsid w:val="00A56DA7"/>
    <w:rsid w:val="00A61A76"/>
    <w:rsid w:val="00A8387C"/>
    <w:rsid w:val="00AA2AA2"/>
    <w:rsid w:val="00AD007F"/>
    <w:rsid w:val="00B1691D"/>
    <w:rsid w:val="00B84D76"/>
    <w:rsid w:val="00B95E7F"/>
    <w:rsid w:val="00BA00B1"/>
    <w:rsid w:val="00BA672B"/>
    <w:rsid w:val="00BB036B"/>
    <w:rsid w:val="00BB6915"/>
    <w:rsid w:val="00BE2ED5"/>
    <w:rsid w:val="00BE3B8C"/>
    <w:rsid w:val="00C155AD"/>
    <w:rsid w:val="00C31DCB"/>
    <w:rsid w:val="00C67A9C"/>
    <w:rsid w:val="00C70209"/>
    <w:rsid w:val="00C812C3"/>
    <w:rsid w:val="00CB08B2"/>
    <w:rsid w:val="00CE22FC"/>
    <w:rsid w:val="00CE2DBC"/>
    <w:rsid w:val="00CE3C07"/>
    <w:rsid w:val="00D00262"/>
    <w:rsid w:val="00D1689C"/>
    <w:rsid w:val="00DA0B25"/>
    <w:rsid w:val="00DA75E9"/>
    <w:rsid w:val="00DD1E04"/>
    <w:rsid w:val="00DF13C9"/>
    <w:rsid w:val="00E2202C"/>
    <w:rsid w:val="00E228A6"/>
    <w:rsid w:val="00EC3F36"/>
    <w:rsid w:val="00EE6253"/>
    <w:rsid w:val="00F17B88"/>
    <w:rsid w:val="00F427D7"/>
    <w:rsid w:val="00F629C8"/>
    <w:rsid w:val="00F71E91"/>
    <w:rsid w:val="00F9149D"/>
    <w:rsid w:val="00F926AD"/>
    <w:rsid w:val="00FA3E3A"/>
    <w:rsid w:val="00FB674E"/>
    <w:rsid w:val="00FD040E"/>
    <w:rsid w:val="098A4298"/>
    <w:rsid w:val="0ADE4E7D"/>
    <w:rsid w:val="0E8972E5"/>
    <w:rsid w:val="12757DD0"/>
    <w:rsid w:val="1F5E48CE"/>
    <w:rsid w:val="2D971F40"/>
    <w:rsid w:val="43023B50"/>
    <w:rsid w:val="45C0262E"/>
    <w:rsid w:val="488C4C91"/>
    <w:rsid w:val="51D95189"/>
    <w:rsid w:val="53D015AF"/>
    <w:rsid w:val="573413CC"/>
    <w:rsid w:val="58081820"/>
    <w:rsid w:val="590A008A"/>
    <w:rsid w:val="69C366FA"/>
    <w:rsid w:val="70CF304E"/>
    <w:rsid w:val="7A6150CE"/>
    <w:rsid w:val="7C3622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等线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iPriority="99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等线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unhideWhenUsed/>
    <w:qFormat/>
    <w:uiPriority w:val="99"/>
    <w:pPr>
      <w:jc w:val="left"/>
    </w:pPr>
  </w:style>
  <w:style w:type="paragraph" w:styleId="3">
    <w:name w:val="Balloon Text"/>
    <w:basedOn w:val="1"/>
    <w:link w:val="19"/>
    <w:unhideWhenUsed/>
    <w:qFormat/>
    <w:uiPriority w:val="99"/>
    <w:rPr>
      <w:rFonts w:ascii="Heiti SC Light" w:eastAsia="Heiti SC Light"/>
      <w:sz w:val="18"/>
      <w:szCs w:val="18"/>
    </w:rPr>
  </w:style>
  <w:style w:type="paragraph" w:styleId="4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Title"/>
    <w:basedOn w:val="1"/>
    <w:next w:val="1"/>
    <w:link w:val="23"/>
    <w:qFormat/>
    <w:uiPriority w:val="10"/>
    <w:pPr>
      <w:spacing w:before="240" w:after="60"/>
      <w:jc w:val="center"/>
      <w:outlineLvl w:val="0"/>
    </w:pPr>
    <w:rPr>
      <w:rFonts w:ascii="等线 Light" w:hAnsi="等线 Light" w:eastAsia="等线 Light" w:cs="等线 Light"/>
      <w:b/>
      <w:bCs/>
      <w:sz w:val="32"/>
      <w:szCs w:val="32"/>
    </w:rPr>
  </w:style>
  <w:style w:type="paragraph" w:styleId="8">
    <w:name w:val="annotation subject"/>
    <w:basedOn w:val="2"/>
    <w:next w:val="2"/>
    <w:link w:val="21"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unhideWhenUsed/>
    <w:qFormat/>
    <w:uiPriority w:val="99"/>
    <w:rPr>
      <w:color w:val="954F72"/>
      <w:u w:val="single"/>
    </w:rPr>
  </w:style>
  <w:style w:type="character" w:styleId="13">
    <w:name w:val="Hyperlink"/>
    <w:basedOn w:val="11"/>
    <w:unhideWhenUsed/>
    <w:qFormat/>
    <w:uiPriority w:val="99"/>
    <w:rPr>
      <w:color w:val="0563C1"/>
      <w:u w:val="single"/>
    </w:rPr>
  </w:style>
  <w:style w:type="character" w:styleId="14">
    <w:name w:val="annotation reference"/>
    <w:basedOn w:val="11"/>
    <w:unhideWhenUsed/>
    <w:qFormat/>
    <w:uiPriority w:val="99"/>
    <w:rPr>
      <w:sz w:val="21"/>
      <w:szCs w:val="21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paragraph" w:customStyle="1" w:styleId="16">
    <w:name w:val="无间隔1"/>
    <w:link w:val="22"/>
    <w:qFormat/>
    <w:uiPriority w:val="1"/>
    <w:rPr>
      <w:rFonts w:ascii="等线" w:hAnsi="等线" w:eastAsia="等线" w:cs="等线"/>
      <w:sz w:val="22"/>
      <w:szCs w:val="22"/>
      <w:lang w:val="en-US" w:eastAsia="zh-CN" w:bidi="ar-SA"/>
    </w:rPr>
  </w:style>
  <w:style w:type="paragraph" w:customStyle="1" w:styleId="17">
    <w:name w:val="修订1"/>
    <w:semiHidden/>
    <w:qFormat/>
    <w:uiPriority w:val="99"/>
    <w:rPr>
      <w:rFonts w:ascii="等线" w:hAnsi="等线" w:eastAsia="等线" w:cs="等线"/>
      <w:kern w:val="2"/>
      <w:sz w:val="21"/>
      <w:szCs w:val="22"/>
      <w:lang w:val="en-US" w:eastAsia="zh-CN" w:bidi="ar-SA"/>
    </w:rPr>
  </w:style>
  <w:style w:type="character" w:customStyle="1" w:styleId="18">
    <w:name w:val="页眉字符"/>
    <w:basedOn w:val="11"/>
    <w:link w:val="5"/>
    <w:qFormat/>
    <w:uiPriority w:val="99"/>
    <w:rPr>
      <w:sz w:val="18"/>
      <w:szCs w:val="18"/>
    </w:rPr>
  </w:style>
  <w:style w:type="character" w:customStyle="1" w:styleId="19">
    <w:name w:val="批注框文本字符"/>
    <w:basedOn w:val="11"/>
    <w:link w:val="3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20">
    <w:name w:val="批注文字字符"/>
    <w:basedOn w:val="11"/>
    <w:link w:val="2"/>
    <w:semiHidden/>
    <w:qFormat/>
    <w:uiPriority w:val="99"/>
  </w:style>
  <w:style w:type="character" w:customStyle="1" w:styleId="21">
    <w:name w:val="批注主题字符"/>
    <w:basedOn w:val="20"/>
    <w:link w:val="8"/>
    <w:semiHidden/>
    <w:qFormat/>
    <w:uiPriority w:val="99"/>
    <w:rPr>
      <w:b/>
      <w:bCs/>
    </w:rPr>
  </w:style>
  <w:style w:type="character" w:customStyle="1" w:styleId="22">
    <w:name w:val="无间隔字符"/>
    <w:basedOn w:val="11"/>
    <w:link w:val="16"/>
    <w:qFormat/>
    <w:uiPriority w:val="1"/>
    <w:rPr>
      <w:kern w:val="0"/>
      <w:sz w:val="22"/>
    </w:rPr>
  </w:style>
  <w:style w:type="character" w:customStyle="1" w:styleId="23">
    <w:name w:val="标题字符"/>
    <w:basedOn w:val="11"/>
    <w:link w:val="7"/>
    <w:qFormat/>
    <w:uiPriority w:val="10"/>
    <w:rPr>
      <w:rFonts w:ascii="等线 Light" w:hAnsi="等线 Light" w:eastAsia="等线 Light" w:cs="等线 Light"/>
      <w:b/>
      <w:bCs/>
      <w:sz w:val="32"/>
      <w:szCs w:val="32"/>
    </w:rPr>
  </w:style>
  <w:style w:type="character" w:customStyle="1" w:styleId="24">
    <w:name w:val="不明显强调1"/>
    <w:basedOn w:val="11"/>
    <w:qFormat/>
    <w:uiPriority w:val="19"/>
    <w:rPr>
      <w:i/>
      <w:iCs/>
      <w:color w:val="3F3F3F"/>
    </w:rPr>
  </w:style>
  <w:style w:type="character" w:customStyle="1" w:styleId="25">
    <w:name w:val="页脚字符"/>
    <w:basedOn w:val="11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chart" Target="charts/chart2.xml"/><Relationship Id="rId13" Type="http://schemas.openxmlformats.org/officeDocument/2006/relationships/chart" Target="charts/chart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6412;&#39302;&#24050;&#24320;&#36890;&#12298;&#30334;&#24230;&#25991;&#24211;&#12299;&#65292;&#35797;&#29992;&#35828;&#26126;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bairui\Desktop\&#12304;&#21508;&#39029;&#38754;&#21491;&#19978;&#35282;banner&#12305;&#25991;&#24211;&#29992;&#25143;&#26377;&#22870;&#38382;&#21367;&#35843;&#3074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airui\Desktop\&#12304;&#21508;&#39029;&#38754;&#21491;&#19978;&#35282;banner&#12305;&#25991;&#24211;&#29992;&#25143;&#26377;&#22870;&#38382;&#21367;&#35843;&#3074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5B9BD5">
                <a:alpha val="7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rgbClr val="404040">
                        <a:lumMod val="75000"/>
                        <a:lumOff val="25000"/>
                      </a:srgb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rgbClr val="A6A6A6">
                          <a:lumMod val="35000"/>
                          <a:lumOff val="65000"/>
                        </a:srgb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Sheet4!$G$20:$G$27</c:f>
              <c:strCache>
                <c:ptCount val="8"/>
                <c:pt idx="0">
                  <c:v>学术论文</c:v>
                </c:pt>
                <c:pt idx="1">
                  <c:v>专业资料</c:v>
                </c:pt>
                <c:pt idx="2">
                  <c:v>技能培训</c:v>
                </c:pt>
                <c:pt idx="3">
                  <c:v>外语考试</c:v>
                </c:pt>
                <c:pt idx="4">
                  <c:v>资格考试</c:v>
                </c:pt>
                <c:pt idx="5">
                  <c:v>求职党建</c:v>
                </c:pt>
                <c:pt idx="6">
                  <c:v>生活百科</c:v>
                </c:pt>
                <c:pt idx="7">
                  <c:v>兴趣爱好</c:v>
                </c:pt>
              </c:strCache>
            </c:strRef>
          </c:cat>
          <c:val>
            <c:numRef>
              <c:f>Sheet4!$H$20:$H$27</c:f>
              <c:numCache>
                <c:formatCode>0%</c:formatCode>
                <c:ptCount val="8"/>
                <c:pt idx="0">
                  <c:v>0.652542372881356</c:v>
                </c:pt>
                <c:pt idx="1">
                  <c:v>0.853813559322034</c:v>
                </c:pt>
                <c:pt idx="2">
                  <c:v>0.233050847457627</c:v>
                </c:pt>
                <c:pt idx="3">
                  <c:v>0.167372881355932</c:v>
                </c:pt>
                <c:pt idx="4">
                  <c:v>0.156779661016949</c:v>
                </c:pt>
                <c:pt idx="5">
                  <c:v>0.0932203389830509</c:v>
                </c:pt>
                <c:pt idx="6">
                  <c:v>0.114406779661017</c:v>
                </c:pt>
                <c:pt idx="7">
                  <c:v>0.192796610169492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299727312"/>
        <c:axId val="299730064"/>
      </c:barChart>
      <c:catAx>
        <c:axId val="29972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rgbClr val="BFBFBF">
                <a:lumMod val="25000"/>
                <a:lumOff val="75000"/>
              </a:srgb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cap="none" spc="20" normalizeH="0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</a:p>
        </c:txPr>
        <c:crossAx val="299730064"/>
        <c:crosses val="autoZero"/>
        <c:auto val="1"/>
        <c:lblAlgn val="ctr"/>
        <c:lblOffset val="100"/>
        <c:noMultiLvlLbl val="0"/>
      </c:catAx>
      <c:valAx>
        <c:axId val="29973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2F2F2">
                  <a:lumMod val="5000"/>
                  <a:lumOff val="95000"/>
                </a:srgb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spc="20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</a:p>
        </c:txPr>
        <c:crossAx val="299727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FFFF"/>
    </a:solidFill>
    <a:ln w="9525" cap="flat" cmpd="sng" algn="ctr">
      <a:solidFill>
        <a:srgbClr val="D9D9D9">
          <a:lumMod val="15000"/>
          <a:lumOff val="85000"/>
        </a:srgb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600" b="1" i="0" u="none" strike="noStrike" kern="1200" cap="all" baseline="0">
                <a:solidFill>
                  <a:srgbClr val="595959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对</a:t>
            </a:r>
            <a:r>
              <a:rPr lang="zh-CN"/>
              <a:t>学习和工作</a:t>
            </a:r>
            <a:r>
              <a:rPr lang="zh-CN" altLang="en-US"/>
              <a:t>的帮助</a:t>
            </a:r>
            <a:endParaRPr lang="zh-CN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explosion val="0"/>
          <c:dPt>
            <c:idx val="0"/>
            <c:bubble3D val="0"/>
            <c:spPr>
              <a:solidFill>
                <a:srgbClr val="5B9BD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ED7D3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A5A5A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rgbClr val="FFC0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rgbClr val="4472C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29378487883189"/>
                  <c:y val="0.111057497123204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e8d0fc93-8024-4cfc-90ff-633d48b81d76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741375531942002"/>
                  <c:y val="-0.0401194678251426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6ef590cf-f548-42ec-91d9-4e8f55eb776c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70228830619474"/>
                      <c:h val="0.158043003245284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0697339652931733"/>
                  <c:y val="0.150962853781208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1d2af109-2752-49b0-b160-05711066576c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5488661076046"/>
                  <c:y val="0.104350520701041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51f0335f-5ed7-4e2d-b871-5e8c4ba9fa4e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224278724868129"/>
                  <c:y val="0.088847859534799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fld id="{d7e2fbe0-e71e-49cc-b308-42f0c542d241}" type="CATEGORYNAME">
                      <a:t>[CATEGORY NAME]</a:t>
                    </a:fld>
                  </a:p>
                </c:rich>
              </c:tx>
              <c:numFmt formatCode="General" sourceLinked="1"/>
              <c:spPr>
                <a:solidFill>
                  <a:sysClr val="window" lastClr="FFFFFF"/>
                </a:solidFill>
                <a:ln>
                  <a:solidFill>
                    <a:srgbClr val="5B9BD5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zh-CN" sz="1000" b="0" i="0" u="none" strike="noStrike" kern="1200" baseline="0">
                      <a:solidFill>
                        <a:srgbClr val="000000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5B9BD5"/>
                </a:solidFill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  <c15:leaderLines/>
              </c:ext>
            </c:extLst>
          </c:dLbls>
          <c:cat>
            <c:strRef>
              <c:f>Sheet6!$E$4:$E$8</c:f>
              <c:strCache>
                <c:ptCount val="5"/>
                <c:pt idx="0">
                  <c:v>必不可少</c:v>
                </c:pt>
                <c:pt idx="1">
                  <c:v>比较重要</c:v>
                </c:pt>
                <c:pt idx="2">
                  <c:v>一般</c:v>
                </c:pt>
                <c:pt idx="3">
                  <c:v>用处不大</c:v>
                </c:pt>
                <c:pt idx="4">
                  <c:v>完全没用</c:v>
                </c:pt>
              </c:strCache>
            </c:strRef>
          </c:cat>
          <c:val>
            <c:numRef>
              <c:f>Sheet6!$F$4:$F$8</c:f>
              <c:numCache>
                <c:formatCode>General</c:formatCode>
                <c:ptCount val="5"/>
                <c:pt idx="0">
                  <c:v>263</c:v>
                </c:pt>
                <c:pt idx="1">
                  <c:v>98</c:v>
                </c:pt>
                <c:pt idx="2">
                  <c:v>93</c:v>
                </c:pt>
                <c:pt idx="3">
                  <c:v>13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FFFF"/>
    </a:solidFill>
    <a:ln w="9525" cap="flat" cmpd="sng" algn="ctr">
      <a:solidFill>
        <a:srgbClr val="D9D9D9">
          <a:lumMod val="15000"/>
          <a:lumOff val="85000"/>
        </a:srgb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rgbClr val="5B9BD5"/>
  <a:srgbClr val="ED7D31"/>
  <a:srgbClr val="A5A5A5"/>
  <a:srgbClr val="FFC000"/>
  <a:srgbClr val="4472C4"/>
  <a:srgbClr val="70AD47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rgbClr val="595959">
        <a:lumMod val="65000"/>
        <a:lumOff val="35000"/>
      </a:srgbClr>
    </cs:fontRef>
    <cs:defRPr sz="900" kern="1200" cap="all"/>
  </cs:axisTitle>
  <cs:categoryAxis>
    <cs:lnRef idx="0"/>
    <cs:fillRef idx="0"/>
    <cs:effectRef idx="0"/>
    <cs:fontRef idx="minor">
      <a:srgbClr val="595959">
        <a:lumMod val="65000"/>
        <a:lumOff val="35000"/>
      </a:srgbClr>
    </cs:fontRef>
    <cs:spPr>
      <a:ln w="15875" cap="flat" cmpd="sng" algn="ctr">
        <a:solidFill>
          <a:srgbClr val="BFBFBF">
            <a:lumMod val="25000"/>
            <a:lumOff val="75000"/>
          </a:srgb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rgbClr val="000000"/>
    </cs:fontRef>
    <cs:spPr>
      <a:solidFill>
        <a:srgbClr val="FFFFFF"/>
      </a:solidFill>
      <a:ln w="9525" cap="flat" cmpd="sng" algn="ctr">
        <a:solidFill>
          <a:srgbClr val="D9D9D9">
            <a:lumMod val="15000"/>
            <a:lumOff val="85000"/>
          </a:srgbClr>
        </a:solidFill>
        <a:round/>
      </a:ln>
    </cs:spPr>
    <cs:defRPr sz="900" kern="1200"/>
  </cs:chartArea>
  <cs:dataLabel>
    <cs:lnRef idx="0"/>
    <cs:fillRef idx="0"/>
    <cs:effectRef idx="0"/>
    <cs:fontRef idx="minor">
      <a:srgbClr val="404040">
        <a:lumMod val="75000"/>
        <a:lumOff val="25000"/>
      </a:srgbClr>
    </cs:fontRef>
    <cs:defRPr sz="900" kern="1200"/>
  </cs:dataLabel>
  <cs:dataLabelCallout>
    <cs:lnRef idx="0"/>
    <cs:fillRef idx="0"/>
    <cs:effectRef idx="0"/>
    <cs:fontRef idx="minor">
      <a:srgbClr val="FFFFFF"/>
    </cs:fontRef>
    <cs:spPr>
      <a:solidFill>
        <a:srgbClr val="808080">
          <a:lumMod val="50000"/>
          <a:lumOff val="50000"/>
        </a:srgb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rgbClr val="000000"/>
    </cs:fontRef>
    <cs:spPr>
      <a:solidFill>
        <a:srgbClr val="FFFFFF">
          <a:alpha val="70000"/>
        </a:srgbClr>
      </a:solidFill>
    </cs:spPr>
  </cs:dataPoint>
  <cs:dataPoint3D>
    <cs:lnRef idx="0"/>
    <cs:fillRef idx="0">
      <cs:styleClr val="auto"/>
    </cs:fillRef>
    <cs:effectRef idx="0"/>
    <cs:fontRef idx="minor">
      <a:srgbClr val="000000"/>
    </cs:fontRef>
    <cs:spPr>
      <a:solidFill>
        <a:srgbClr val="FFFFFF">
          <a:alpha val="70000"/>
        </a:srgbClr>
      </a:solidFill>
    </cs:spPr>
  </cs:dataPoint3D>
  <cs:dataPointLine>
    <cs:lnRef idx="0">
      <cs:styleClr val="auto"/>
    </cs:lnRef>
    <cs:fillRef idx="0"/>
    <cs:effectRef idx="0"/>
    <cs:fontRef idx="minor">
      <a:srgbClr val="000000"/>
    </cs:fontRef>
    <cs:spPr>
      <a:ln w="28575" cap="rnd">
        <a:solidFill>
          <a:srgbClr val="FFFFFF">
            <a:alpha val="70000"/>
          </a:srgb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rgbClr val="000000"/>
    </cs:fontRef>
    <cs:spPr>
      <a:solidFill>
        <a:srgbClr val="FFFFFF">
          <a:alpha val="70000"/>
        </a:srgb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rgbClr val="000000"/>
    </cs:fontRef>
    <cs:spPr>
      <a:ln w="9525" cap="rnd">
        <a:solidFill>
          <a:srgbClr val="FFFFFF"/>
        </a:solidFill>
        <a:round/>
      </a:ln>
    </cs:spPr>
  </cs:dataPointWireframe>
  <cs:dataTable>
    <cs:lnRef idx="0"/>
    <cs:fillRef idx="0"/>
    <cs:effectRef idx="0"/>
    <cs:fontRef idx="minor">
      <a:srgbClr val="595959">
        <a:lumMod val="65000"/>
        <a:lumOff val="35000"/>
      </a:srgbClr>
    </cs:fontRef>
    <cs:spPr>
      <a:ln w="9525">
        <a:solidFill>
          <a:srgbClr val="D9D9D9">
            <a:lumMod val="15000"/>
            <a:lumOff val="85000"/>
          </a:srgbClr>
        </a:solidFill>
      </a:ln>
    </cs:spPr>
    <cs:defRPr sz="900" kern="1200"/>
  </cs:dataTable>
  <cs:downBar>
    <cs:lnRef idx="0"/>
    <cs:fillRef idx="0"/>
    <cs:effectRef idx="0"/>
    <cs:fontRef idx="minor">
      <a:srgbClr val="000000"/>
    </cs:fontRef>
    <cs:spPr>
      <a:solidFill>
        <a:srgbClr val="404040">
          <a:lumMod val="75000"/>
          <a:lumOff val="25000"/>
        </a:srgbClr>
      </a:solidFill>
      <a:ln w="9525">
        <a:solidFill>
          <a:srgbClr val="595959">
            <a:lumMod val="65000"/>
            <a:lumOff val="35000"/>
          </a:srgbClr>
        </a:solidFill>
      </a:ln>
    </cs:spPr>
  </cs:downBar>
  <cs:dropLine>
    <cs:lnRef idx="0"/>
    <cs:fillRef idx="0"/>
    <cs:effectRef idx="0"/>
    <cs:fontRef idx="minor">
      <a:srgbClr val="000000"/>
    </cs:fontRef>
    <cs:spPr>
      <a:ln w="9525">
        <a:solidFill>
          <a:srgbClr val="A6A6A6">
            <a:lumMod val="35000"/>
            <a:lumOff val="65000"/>
          </a:srgbClr>
        </a:solidFill>
        <a:round/>
      </a:ln>
    </cs:spPr>
  </cs:dropLine>
  <cs:errorBar>
    <cs:lnRef idx="0"/>
    <cs:fillRef idx="0"/>
    <cs:effectRef idx="0"/>
    <cs:fontRef idx="minor">
      <a:srgbClr val="000000"/>
    </cs:fontRef>
    <cs:spPr>
      <a:ln w="9525">
        <a:solidFill>
          <a:srgbClr val="595959">
            <a:lumMod val="65000"/>
            <a:lumOff val="35000"/>
          </a:srgbClr>
        </a:solidFill>
        <a:round/>
      </a:ln>
    </cs:spPr>
  </cs:errorBar>
  <cs:floor>
    <cs:lnRef idx="0"/>
    <cs:fillRef idx="0"/>
    <cs:effectRef idx="0"/>
    <cs:fontRef idx="minor">
      <a:srgbClr val="000000"/>
    </cs:fontRef>
  </cs:floor>
  <cs:gridlineMajor>
    <cs:lnRef idx="0"/>
    <cs:fillRef idx="0"/>
    <cs:effectRef idx="0"/>
    <cs:fontRef idx="minor">
      <a:srgbClr val="000000"/>
    </cs:fontRef>
    <cs:spPr>
      <a:ln w="9525" cap="flat" cmpd="sng" algn="ctr">
        <a:solidFill>
          <a:srgbClr val="F2F2F2">
            <a:lumMod val="5000"/>
            <a:lumOff val="95000"/>
          </a:srgbClr>
        </a:solidFill>
        <a:round/>
      </a:ln>
    </cs:spPr>
  </cs:gridlineMajor>
  <cs:gridlineMinor>
    <cs:lnRef idx="0"/>
    <cs:fillRef idx="0"/>
    <cs:effectRef idx="0"/>
    <cs:fontRef idx="minor">
      <a:srgbClr val="000000"/>
    </cs:fontRef>
    <cs:spPr>
      <a:ln>
        <a:solidFill>
          <a:srgbClr val="F2F2F2">
            <a:lumMod val="5000"/>
            <a:lumOff val="95000"/>
          </a:srgbClr>
        </a:solidFill>
      </a:ln>
    </cs:spPr>
  </cs:gridlineMinor>
  <cs:hiLoLine>
    <cs:lnRef idx="0"/>
    <cs:fillRef idx="0"/>
    <cs:effectRef idx="0"/>
    <cs:fontRef idx="minor">
      <a:srgbClr val="000000"/>
    </cs:fontRef>
    <cs:spPr>
      <a:ln w="9525">
        <a:solidFill>
          <a:srgbClr val="A6A6A6">
            <a:lumMod val="35000"/>
            <a:lumOff val="65000"/>
          </a:srgbClr>
        </a:solidFill>
        <a:round/>
      </a:ln>
    </cs:spPr>
  </cs:hiLoLine>
  <cs:leaderLine>
    <cs:lnRef idx="0"/>
    <cs:fillRef idx="0"/>
    <cs:effectRef idx="0"/>
    <cs:fontRef idx="minor">
      <a:srgbClr val="000000"/>
    </cs:fontRef>
    <cs:spPr>
      <a:ln w="9525">
        <a:solidFill>
          <a:srgbClr val="A6A6A6">
            <a:lumMod val="35000"/>
            <a:lumOff val="65000"/>
          </a:srgbClr>
        </a:solidFill>
      </a:ln>
    </cs:spPr>
  </cs:leaderLine>
  <cs:legend>
    <cs:lnRef idx="0"/>
    <cs:fillRef idx="0"/>
    <cs:effectRef idx="0"/>
    <cs:fontRef idx="minor">
      <a:srgbClr val="595959">
        <a:lumMod val="65000"/>
        <a:lumOff val="35000"/>
      </a:srgbClr>
    </cs:fontRef>
    <cs:defRPr sz="900" kern="1200" baseline="0"/>
  </cs:legend>
  <cs:plotArea mods="allowNoFillOverride allowNoLineOverride">
    <cs:lnRef idx="0"/>
    <cs:fillRef idx="0"/>
    <cs:effectRef idx="0"/>
    <cs:fontRef idx="minor">
      <a:srgbClr val="000000"/>
    </cs:fontRef>
  </cs:plotArea>
  <cs:plotArea3D mods="allowNoFillOverride allowNoLineOverride">
    <cs:lnRef idx="0"/>
    <cs:fillRef idx="0"/>
    <cs:effectRef idx="0"/>
    <cs:fontRef idx="minor">
      <a:srgbClr val="000000"/>
    </cs:fontRef>
  </cs:plotArea3D>
  <cs:seriesAxis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seriesAxis>
  <cs:seriesLine>
    <cs:lnRef idx="0"/>
    <cs:fillRef idx="0"/>
    <cs:effectRef idx="0"/>
    <cs:fontRef idx="minor">
      <a:srgbClr val="000000"/>
    </cs:fontRef>
    <cs:spPr>
      <a:ln w="9525">
        <a:solidFill>
          <a:srgbClr val="A6A6A6">
            <a:lumMod val="35000"/>
            <a:lumOff val="65000"/>
          </a:srgbClr>
        </a:solidFill>
        <a:round/>
      </a:ln>
    </cs:spPr>
  </cs:seriesLine>
  <cs:title>
    <cs:lnRef idx="0"/>
    <cs:fillRef idx="0"/>
    <cs:effectRef idx="0"/>
    <cs:fontRef idx="major">
      <a:srgbClr val="595959">
        <a:lumMod val="65000"/>
        <a:lumOff val="35000"/>
      </a:srgb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rgbClr val="000000"/>
    </cs:fontRef>
    <cs:spPr>
      <a:ln w="15875" cap="rnd">
        <a:solidFill>
          <a:srgbClr val="FFFFFF"/>
        </a:solidFill>
      </a:ln>
    </cs:spPr>
  </cs:trendline>
  <cs:trendlineLabel>
    <cs:lnRef idx="0"/>
    <cs:fillRef idx="0"/>
    <cs:effectRef idx="0"/>
    <cs:fontRef idx="minor">
      <a:srgbClr val="595959">
        <a:lumMod val="65000"/>
        <a:lumOff val="35000"/>
      </a:srgbClr>
    </cs:fontRef>
    <cs:defRPr sz="900" kern="1200"/>
  </cs:trendlineLabel>
  <cs:upBar>
    <cs:lnRef idx="0"/>
    <cs:fillRef idx="0"/>
    <cs:effectRef idx="0"/>
    <cs:fontRef idx="minor">
      <a:srgbClr val="000000"/>
    </cs:fontRef>
    <cs:spPr>
      <a:solidFill>
        <a:srgbClr val="FFFFFF"/>
      </a:solidFill>
      <a:ln w="9525">
        <a:solidFill>
          <a:srgbClr val="595959">
            <a:lumMod val="65000"/>
            <a:lumOff val="35000"/>
          </a:srgbClr>
        </a:solidFill>
      </a:ln>
    </cs:spPr>
  </cs:upBar>
  <cs:valueAxis>
    <cs:lnRef idx="0"/>
    <cs:fillRef idx="0"/>
    <cs:effectRef idx="0"/>
    <cs:fontRef idx="minor">
      <a:srgbClr val="595959">
        <a:lumMod val="65000"/>
        <a:lumOff val="35000"/>
      </a:srgbClr>
    </cs:fontRef>
    <cs:defRPr sz="900" kern="1200" spc="20" baseline="0"/>
  </cs:valueAxis>
  <cs:wall>
    <cs:lnRef idx="0"/>
    <cs:fillRef idx="0"/>
    <cs:effectRef idx="0"/>
    <cs:fontRef idx="minor">
      <a:srgbClr val="000000"/>
    </cs:fontRef>
  </cs:wall>
</cs:chartStyl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本馆已开通《百度文库》，试用说明.dot</Template>
  <Pages>8</Pages>
  <Words>2219</Words>
  <Characters>2635</Characters>
  <Lines>21</Lines>
  <Paragraphs>6</Paragraphs>
  <TotalTime>5</TotalTime>
  <ScaleCrop>false</ScaleCrop>
  <LinksUpToDate>false</LinksUpToDate>
  <CharactersWithSpaces>2694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2018-04-08T01:23:00Z</dcterms:created>
  <dc:creator>万博胡</dc:creator>
  <cp:lastModifiedBy>HuYongSHeng</cp:lastModifiedBy>
  <dcterms:modified xsi:type="dcterms:W3CDTF">2019-09-23T02:57:10Z</dcterms:modified>
  <dc:subject>全球最大的中文文档分享平台</dc:subject>
  <dc:title>百度文库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